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AA19" w14:textId="77777777" w:rsidR="00AB7DAB" w:rsidRDefault="00AB7DAB"/>
    <w:p w14:paraId="1A923203" w14:textId="2EBA1C48" w:rsidR="008D01F4" w:rsidRDefault="008B7826">
      <w:r>
        <w:rPr>
          <w:noProof/>
        </w:rPr>
        <w:drawing>
          <wp:anchor distT="0" distB="0" distL="114300" distR="114300" simplePos="0" relativeHeight="251657728" behindDoc="0" locked="0" layoutInCell="1" allowOverlap="1" wp14:anchorId="75956804" wp14:editId="301EF56D">
            <wp:simplePos x="0" y="0"/>
            <wp:positionH relativeFrom="column">
              <wp:posOffset>7077075</wp:posOffset>
            </wp:positionH>
            <wp:positionV relativeFrom="paragraph">
              <wp:posOffset>-112395</wp:posOffset>
            </wp:positionV>
            <wp:extent cx="2057400" cy="2810510"/>
            <wp:effectExtent l="0" t="0" r="0" b="0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r="21" b="26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7FC453DD" wp14:editId="50611C79">
            <wp:simplePos x="0" y="0"/>
            <wp:positionH relativeFrom="column">
              <wp:posOffset>6896100</wp:posOffset>
            </wp:positionH>
            <wp:positionV relativeFrom="paragraph">
              <wp:posOffset>2953385</wp:posOffset>
            </wp:positionV>
            <wp:extent cx="2505075" cy="187833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D25393" wp14:editId="5E6D0571">
                <wp:simplePos x="0" y="0"/>
                <wp:positionH relativeFrom="column">
                  <wp:posOffset>19050</wp:posOffset>
                </wp:positionH>
                <wp:positionV relativeFrom="paragraph">
                  <wp:posOffset>116840</wp:posOffset>
                </wp:positionV>
                <wp:extent cx="6543675" cy="4714875"/>
                <wp:effectExtent l="0" t="0" r="9525" b="9525"/>
                <wp:wrapNone/>
                <wp:docPr id="7997293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3675" cy="471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31C144" w14:textId="77777777" w:rsidR="00841A2C" w:rsidRPr="00841A2C" w:rsidRDefault="00841A2C" w:rsidP="00841A2C">
                            <w:r w:rsidRPr="00841A2C">
                              <w:t xml:space="preserve">St Chad’s Church is seeking </w:t>
                            </w:r>
                            <w:r>
                              <w:t xml:space="preserve">to appoint </w:t>
                            </w:r>
                            <w:r w:rsidRPr="00841A2C">
                              <w:t xml:space="preserve">a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skilled and enthusiastic Organist and Choir Leader</w:t>
                            </w:r>
                            <w:r w:rsidRPr="00841A2C">
                              <w:t xml:space="preserve"> to </w:t>
                            </w:r>
                            <w:r>
                              <w:t xml:space="preserve">play for </w:t>
                            </w:r>
                            <w:r w:rsidRPr="00841A2C">
                              <w:t xml:space="preserve">our worship at the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10am Sunday services</w:t>
                            </w:r>
                            <w:r w:rsidRPr="00841A2C">
                              <w:t xml:space="preserve"> and on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special feast days</w:t>
                            </w:r>
                            <w:r w:rsidRPr="00841A2C">
                              <w:t xml:space="preserve"> throughout the year.</w:t>
                            </w:r>
                          </w:p>
                          <w:p w14:paraId="49D00F6A" w14:textId="77777777" w:rsidR="00841A2C" w:rsidRPr="00841A2C" w:rsidRDefault="00841A2C" w:rsidP="00841A2C">
                            <w:r w:rsidRPr="00841A2C">
                              <w:t>We are looking for someone who:</w:t>
                            </w:r>
                          </w:p>
                          <w:p w14:paraId="4DEC3AD0" w14:textId="77777777" w:rsidR="00841A2C" w:rsidRPr="00841A2C" w:rsidRDefault="00841A2C" w:rsidP="00841A2C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841A2C">
                              <w:t>brings musical excellence and joy to worship</w:t>
                            </w:r>
                          </w:p>
                          <w:p w14:paraId="7A991E37" w14:textId="77777777" w:rsidR="00841A2C" w:rsidRPr="00841A2C" w:rsidRDefault="00841A2C" w:rsidP="00841A2C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841A2C">
                              <w:t>enjoys working collaboratively with clergy and congregation</w:t>
                            </w:r>
                          </w:p>
                          <w:p w14:paraId="5F293052" w14:textId="77777777" w:rsidR="00841A2C" w:rsidRPr="00841A2C" w:rsidRDefault="00841A2C" w:rsidP="00841A2C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841A2C">
                              <w:t xml:space="preserve">can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train, nurture, and develop our</w:t>
                            </w:r>
                            <w:r w:rsidR="00E92A20">
                              <w:rPr>
                                <w:b/>
                                <w:bCs/>
                              </w:rPr>
                              <w:t xml:space="preserve"> friendly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 xml:space="preserve"> choir</w:t>
                            </w:r>
                          </w:p>
                          <w:p w14:paraId="4A2F9BDF" w14:textId="77777777" w:rsidR="00841A2C" w:rsidRPr="00841A2C" w:rsidRDefault="00841A2C" w:rsidP="00841A2C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841A2C">
                              <w:t xml:space="preserve">can help </w:t>
                            </w:r>
                            <w:r w:rsidR="00A91F75">
                              <w:rPr>
                                <w:b/>
                                <w:bCs/>
                              </w:rPr>
                              <w:t>encourage a church-wide confidence in singing and music</w:t>
                            </w:r>
                          </w:p>
                          <w:p w14:paraId="1F7B8AF0" w14:textId="77777777" w:rsidR="00841A2C" w:rsidRDefault="00841A2C" w:rsidP="00841A2C">
                            <w:r w:rsidRPr="00841A2C">
                              <w:t>This is a wonderful opportunity for a musician who loves church music, values community, and wants to help shape and inspire our worship life.</w:t>
                            </w:r>
                          </w:p>
                          <w:p w14:paraId="618DD341" w14:textId="77777777" w:rsidR="00E92A20" w:rsidRDefault="00E92A20" w:rsidP="00841A2C">
                            <w:r w:rsidRPr="00841A2C">
                              <w:t xml:space="preserve">We have a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two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noBreakHyphen/>
                              <w:t>manual pipe organ with pedal board</w:t>
                            </w:r>
                            <w:r w:rsidRPr="00841A2C">
                              <w:t xml:space="preserve"> and a </w:t>
                            </w:r>
                            <w:r w:rsidRPr="00841A2C">
                              <w:rPr>
                                <w:b/>
                                <w:bCs/>
                              </w:rPr>
                              <w:t>Roland digital piano</w:t>
                            </w:r>
                            <w:r>
                              <w:t>.</w:t>
                            </w:r>
                          </w:p>
                          <w:p w14:paraId="18EE5C0D" w14:textId="77777777" w:rsidR="00E92A20" w:rsidRDefault="00E92A20" w:rsidP="00841A2C">
                            <w:r>
                              <w:t>Remuneration will be £4200 per annum with additional fees paid for weddings and funerals</w:t>
                            </w:r>
                            <w:r w:rsidR="00C41656">
                              <w:t>.</w:t>
                            </w:r>
                          </w:p>
                          <w:p w14:paraId="0B4E26BB" w14:textId="77777777" w:rsidR="00CF2D87" w:rsidRPr="00841A2C" w:rsidRDefault="00CF2D87" w:rsidP="00841A2C">
                            <w:r w:rsidRPr="00CF2D87">
                              <w:t>If this sounds like you — or someone you know — please get in touch with St Chad’s. We’d love to hear from you!</w:t>
                            </w:r>
                          </w:p>
                          <w:p w14:paraId="50309CC3" w14:textId="77777777" w:rsidR="00841A2C" w:rsidRDefault="00841A2C">
                            <w:r w:rsidRPr="00841A2C">
                              <w:t xml:space="preserve">For further details or to express interest, please </w:t>
                            </w:r>
                            <w:r w:rsidR="00A91F75">
                              <w:t xml:space="preserve">contact: Revd Martin Keighley </w:t>
                            </w:r>
                            <w:r w:rsidR="00E00368">
                              <w:t xml:space="preserve">at </w:t>
                            </w:r>
                            <w:hyperlink r:id="rId9" w:history="1">
                              <w:r w:rsidR="00A91F75" w:rsidRPr="00187D3F">
                                <w:rPr>
                                  <w:rStyle w:val="Hyperlink"/>
                                </w:rPr>
                                <w:t>martinkeighley@btconnect.com</w:t>
                              </w:r>
                            </w:hyperlink>
                            <w:r w:rsidR="00A91F75">
                              <w:t xml:space="preserve"> or 01253 883086.</w:t>
                            </w:r>
                          </w:p>
                          <w:p w14:paraId="73FAD3F5" w14:textId="77777777" w:rsidR="00A91F75" w:rsidRDefault="00A91F75">
                            <w:r>
                              <w:t>All enquiries are warmly welcomed!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2539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.5pt;margin-top:9.2pt;width:515.25pt;height:37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" fillcolor="window" strokecolor="windowText" strokeweight="1.5pt">
                <v:path arrowok="t"/>
                <v:textbox>
                  <w:txbxContent>
                    <w:p w14:paraId="0231C144" w14:textId="77777777" w:rsidR="00841A2C" w:rsidRPr="00841A2C" w:rsidRDefault="00841A2C" w:rsidP="00841A2C">
                      <w:r w:rsidRPr="00841A2C">
                        <w:t xml:space="preserve">St Chad’s Church is seeking </w:t>
                      </w:r>
                      <w:r>
                        <w:t xml:space="preserve">to appoint </w:t>
                      </w:r>
                      <w:r w:rsidRPr="00841A2C">
                        <w:t xml:space="preserve">a </w:t>
                      </w:r>
                      <w:r w:rsidRPr="00841A2C">
                        <w:rPr>
                          <w:b/>
                          <w:bCs/>
                        </w:rPr>
                        <w:t>skilled and enthusiastic Organist and Choir Leader</w:t>
                      </w:r>
                      <w:r w:rsidRPr="00841A2C">
                        <w:t xml:space="preserve"> to </w:t>
                      </w:r>
                      <w:r>
                        <w:t xml:space="preserve">play for </w:t>
                      </w:r>
                      <w:r w:rsidRPr="00841A2C">
                        <w:t xml:space="preserve">our worship at the </w:t>
                      </w:r>
                      <w:r w:rsidRPr="00841A2C">
                        <w:rPr>
                          <w:b/>
                          <w:bCs/>
                        </w:rPr>
                        <w:t>10am Sunday services</w:t>
                      </w:r>
                      <w:r w:rsidRPr="00841A2C">
                        <w:t xml:space="preserve"> and on </w:t>
                      </w:r>
                      <w:r w:rsidRPr="00841A2C">
                        <w:rPr>
                          <w:b/>
                          <w:bCs/>
                        </w:rPr>
                        <w:t>special feast days</w:t>
                      </w:r>
                      <w:r w:rsidRPr="00841A2C">
                        <w:t xml:space="preserve"> throughout the year.</w:t>
                      </w:r>
                    </w:p>
                    <w:p w14:paraId="49D00F6A" w14:textId="77777777" w:rsidR="00841A2C" w:rsidRPr="00841A2C" w:rsidRDefault="00841A2C" w:rsidP="00841A2C">
                      <w:r w:rsidRPr="00841A2C">
                        <w:t>We are looking for someone who:</w:t>
                      </w:r>
                    </w:p>
                    <w:p w14:paraId="4DEC3AD0" w14:textId="77777777" w:rsidR="00841A2C" w:rsidRPr="00841A2C" w:rsidRDefault="00841A2C" w:rsidP="00841A2C">
                      <w:pPr>
                        <w:numPr>
                          <w:ilvl w:val="0"/>
                          <w:numId w:val="1"/>
                        </w:numPr>
                      </w:pPr>
                      <w:r w:rsidRPr="00841A2C">
                        <w:t>brings musical excellence and joy to worship</w:t>
                      </w:r>
                    </w:p>
                    <w:p w14:paraId="7A991E37" w14:textId="77777777" w:rsidR="00841A2C" w:rsidRPr="00841A2C" w:rsidRDefault="00841A2C" w:rsidP="00841A2C">
                      <w:pPr>
                        <w:numPr>
                          <w:ilvl w:val="0"/>
                          <w:numId w:val="1"/>
                        </w:numPr>
                      </w:pPr>
                      <w:r w:rsidRPr="00841A2C">
                        <w:t>enjoys working collaboratively with clergy and congregation</w:t>
                      </w:r>
                    </w:p>
                    <w:p w14:paraId="5F293052" w14:textId="77777777" w:rsidR="00841A2C" w:rsidRPr="00841A2C" w:rsidRDefault="00841A2C" w:rsidP="00841A2C">
                      <w:pPr>
                        <w:numPr>
                          <w:ilvl w:val="0"/>
                          <w:numId w:val="1"/>
                        </w:numPr>
                      </w:pPr>
                      <w:r w:rsidRPr="00841A2C">
                        <w:t xml:space="preserve">can </w:t>
                      </w:r>
                      <w:r w:rsidRPr="00841A2C">
                        <w:rPr>
                          <w:b/>
                          <w:bCs/>
                        </w:rPr>
                        <w:t>train, nurture, and develop our</w:t>
                      </w:r>
                      <w:r w:rsidR="00E92A20">
                        <w:rPr>
                          <w:b/>
                          <w:bCs/>
                        </w:rPr>
                        <w:t xml:space="preserve"> friendly</w:t>
                      </w:r>
                      <w:r w:rsidRPr="00841A2C">
                        <w:rPr>
                          <w:b/>
                          <w:bCs/>
                        </w:rPr>
                        <w:t xml:space="preserve"> choir</w:t>
                      </w:r>
                    </w:p>
                    <w:p w14:paraId="4A2F9BDF" w14:textId="77777777" w:rsidR="00841A2C" w:rsidRPr="00841A2C" w:rsidRDefault="00841A2C" w:rsidP="00841A2C">
                      <w:pPr>
                        <w:numPr>
                          <w:ilvl w:val="0"/>
                          <w:numId w:val="1"/>
                        </w:numPr>
                      </w:pPr>
                      <w:r w:rsidRPr="00841A2C">
                        <w:t xml:space="preserve">can help </w:t>
                      </w:r>
                      <w:r w:rsidR="00A91F75">
                        <w:rPr>
                          <w:b/>
                          <w:bCs/>
                        </w:rPr>
                        <w:t>encourage a church-wide confidence in singing and music</w:t>
                      </w:r>
                    </w:p>
                    <w:p w14:paraId="1F7B8AF0" w14:textId="77777777" w:rsidR="00841A2C" w:rsidRDefault="00841A2C" w:rsidP="00841A2C">
                      <w:r w:rsidRPr="00841A2C">
                        <w:t>This is a wonderful opportunity for a musician who loves church music, values community, and wants to help shape and inspire our worship life.</w:t>
                      </w:r>
                    </w:p>
                    <w:p w14:paraId="618DD341" w14:textId="77777777" w:rsidR="00E92A20" w:rsidRDefault="00E92A20" w:rsidP="00841A2C">
                      <w:r w:rsidRPr="00841A2C">
                        <w:t xml:space="preserve">We have a </w:t>
                      </w:r>
                      <w:r w:rsidRPr="00841A2C">
                        <w:rPr>
                          <w:b/>
                          <w:bCs/>
                        </w:rPr>
                        <w:t>two</w:t>
                      </w:r>
                      <w:r w:rsidRPr="00841A2C">
                        <w:rPr>
                          <w:b/>
                          <w:bCs/>
                        </w:rPr>
                        <w:noBreakHyphen/>
                        <w:t>manual pipe organ with pedal board</w:t>
                      </w:r>
                      <w:r w:rsidRPr="00841A2C">
                        <w:t xml:space="preserve"> and a </w:t>
                      </w:r>
                      <w:r w:rsidRPr="00841A2C">
                        <w:rPr>
                          <w:b/>
                          <w:bCs/>
                        </w:rPr>
                        <w:t>Roland digital piano</w:t>
                      </w:r>
                      <w:r>
                        <w:t>.</w:t>
                      </w:r>
                    </w:p>
                    <w:p w14:paraId="18EE5C0D" w14:textId="77777777" w:rsidR="00E92A20" w:rsidRDefault="00E92A20" w:rsidP="00841A2C">
                      <w:r>
                        <w:t>Remuneration will be £4200 per annum with additional fees paid for weddings and funerals</w:t>
                      </w:r>
                      <w:r w:rsidR="00C41656">
                        <w:t>.</w:t>
                      </w:r>
                    </w:p>
                    <w:p w14:paraId="0B4E26BB" w14:textId="77777777" w:rsidR="00CF2D87" w:rsidRPr="00841A2C" w:rsidRDefault="00CF2D87" w:rsidP="00841A2C">
                      <w:r w:rsidRPr="00CF2D87">
                        <w:t>If this sounds like you — or someone you know — please get in touch with St Chad’s. We’d love to hear from you!</w:t>
                      </w:r>
                    </w:p>
                    <w:p w14:paraId="50309CC3" w14:textId="77777777" w:rsidR="00841A2C" w:rsidRDefault="00841A2C">
                      <w:r w:rsidRPr="00841A2C">
                        <w:t xml:space="preserve">For further details or to express interest, please </w:t>
                      </w:r>
                      <w:r w:rsidR="00A91F75">
                        <w:t xml:space="preserve">contact: Revd Martin Keighley </w:t>
                      </w:r>
                      <w:r w:rsidR="00E00368">
                        <w:t xml:space="preserve">at </w:t>
                      </w:r>
                      <w:hyperlink r:id="rId10" w:history="1">
                        <w:r w:rsidR="00A91F75" w:rsidRPr="00187D3F">
                          <w:rPr>
                            <w:rStyle w:val="Hyperlink"/>
                          </w:rPr>
                          <w:t>martinkeighley@btconnect.com</w:t>
                        </w:r>
                      </w:hyperlink>
                      <w:r w:rsidR="00A91F75">
                        <w:t xml:space="preserve"> or 01253 883086.</w:t>
                      </w:r>
                    </w:p>
                    <w:p w14:paraId="73FAD3F5" w14:textId="77777777" w:rsidR="00A91F75" w:rsidRDefault="00A91F75">
                      <w:r>
                        <w:t>All enquiries are warmly welcomed!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01F4" w:rsidSect="0022339A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9DAA" w14:textId="77777777" w:rsidR="008D059B" w:rsidRDefault="008D059B" w:rsidP="00841A2C">
      <w:pPr>
        <w:spacing w:after="0" w:line="240" w:lineRule="auto"/>
      </w:pPr>
      <w:r>
        <w:separator/>
      </w:r>
    </w:p>
  </w:endnote>
  <w:endnote w:type="continuationSeparator" w:id="0">
    <w:p w14:paraId="6E69F431" w14:textId="77777777" w:rsidR="008D059B" w:rsidRDefault="008D059B" w:rsidP="00841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4FAD" w14:textId="77777777" w:rsidR="008D059B" w:rsidRDefault="008D059B" w:rsidP="00841A2C">
      <w:pPr>
        <w:spacing w:after="0" w:line="240" w:lineRule="auto"/>
      </w:pPr>
      <w:r>
        <w:separator/>
      </w:r>
    </w:p>
  </w:footnote>
  <w:footnote w:type="continuationSeparator" w:id="0">
    <w:p w14:paraId="3E6E2593" w14:textId="77777777" w:rsidR="008D059B" w:rsidRDefault="008D059B" w:rsidP="00841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05A1" w14:textId="142BAFB4" w:rsidR="00841A2C" w:rsidRDefault="008B78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90AB23" wp14:editId="6DF96885">
              <wp:simplePos x="0" y="0"/>
              <wp:positionH relativeFrom="column">
                <wp:posOffset>1800225</wp:posOffset>
              </wp:positionH>
              <wp:positionV relativeFrom="paragraph">
                <wp:posOffset>83820</wp:posOffset>
              </wp:positionV>
              <wp:extent cx="7458075" cy="1457325"/>
              <wp:effectExtent l="0" t="0" r="9525" b="9525"/>
              <wp:wrapNone/>
              <wp:docPr id="7743068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58075" cy="14573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9239E66" w14:textId="77777777" w:rsidR="00841A2C" w:rsidRPr="00841A2C" w:rsidRDefault="00841A2C" w:rsidP="00841A2C">
                          <w:pPr>
                            <w:jc w:val="center"/>
                            <w:rPr>
                              <w:b/>
                              <w:bCs/>
                              <w:sz w:val="72"/>
                              <w:szCs w:val="72"/>
                            </w:rPr>
                          </w:pPr>
                          <w:r w:rsidRPr="00841A2C">
                            <w:rPr>
                              <w:b/>
                              <w:bCs/>
                              <w:sz w:val="72"/>
                              <w:szCs w:val="72"/>
                            </w:rPr>
                            <w:t>ORGANIST AND CHOIR LEADER</w:t>
                          </w:r>
                        </w:p>
                        <w:p w14:paraId="66809D32" w14:textId="77777777" w:rsidR="00841A2C" w:rsidRPr="00841A2C" w:rsidRDefault="00841A2C" w:rsidP="00841A2C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841A2C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>St Chad’s Church, Poulton le Fylde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90AB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41.75pt;margin-top:6.6pt;width:587.25pt;height:11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" fillcolor="window" strokecolor="windowText" strokeweight="1.5pt">
              <v:path arrowok="t"/>
              <v:textbox>
                <w:txbxContent>
                  <w:p w14:paraId="79239E66" w14:textId="77777777" w:rsidR="00841A2C" w:rsidRPr="00841A2C" w:rsidRDefault="00841A2C" w:rsidP="00841A2C">
                    <w:pPr>
                      <w:jc w:val="center"/>
                      <w:rPr>
                        <w:b/>
                        <w:bCs/>
                        <w:sz w:val="72"/>
                        <w:szCs w:val="72"/>
                      </w:rPr>
                    </w:pPr>
                    <w:r w:rsidRPr="00841A2C">
                      <w:rPr>
                        <w:b/>
                        <w:bCs/>
                        <w:sz w:val="72"/>
                        <w:szCs w:val="72"/>
                      </w:rPr>
                      <w:t>ORGANIST AND CHOIR LEADER</w:t>
                    </w:r>
                  </w:p>
                  <w:p w14:paraId="66809D32" w14:textId="77777777" w:rsidR="00841A2C" w:rsidRPr="00841A2C" w:rsidRDefault="00841A2C" w:rsidP="00841A2C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</w:rPr>
                    </w:pPr>
                    <w:r w:rsidRPr="00841A2C">
                      <w:rPr>
                        <w:b/>
                        <w:bCs/>
                        <w:sz w:val="48"/>
                        <w:szCs w:val="48"/>
                      </w:rPr>
                      <w:t>St Chad’s Church, Poulton le Fylde</w:t>
                    </w:r>
                  </w:p>
                </w:txbxContent>
              </v:textbox>
            </v:shape>
          </w:pict>
        </mc:Fallback>
      </mc:AlternateContent>
    </w:r>
    <w:r w:rsidRPr="00CA1FE1">
      <w:rPr>
        <w:noProof/>
      </w:rPr>
      <w:drawing>
        <wp:inline distT="0" distB="0" distL="0" distR="0" wp14:anchorId="0E021D7B" wp14:editId="01803C51">
          <wp:extent cx="1097280" cy="1645920"/>
          <wp:effectExtent l="0" t="0" r="0" b="0"/>
          <wp:docPr id="1" name="Picture 1" descr="St Chad`s Church, Poulton-le-Fylde, Lancashire Stock Image - Image of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 Chad`s Church, Poulton-le-Fylde, Lancashire Stock Image - Image of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64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CFB645" w14:textId="77777777" w:rsidR="00841A2C" w:rsidRDefault="00841A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32FF9"/>
    <w:multiLevelType w:val="multilevel"/>
    <w:tmpl w:val="2ACE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200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9A"/>
    <w:rsid w:val="001650F7"/>
    <w:rsid w:val="002032B9"/>
    <w:rsid w:val="0022339A"/>
    <w:rsid w:val="002B0304"/>
    <w:rsid w:val="00360EA2"/>
    <w:rsid w:val="003F37A8"/>
    <w:rsid w:val="0049182B"/>
    <w:rsid w:val="00623CD3"/>
    <w:rsid w:val="00841A2C"/>
    <w:rsid w:val="008B7826"/>
    <w:rsid w:val="008D01F4"/>
    <w:rsid w:val="008D059B"/>
    <w:rsid w:val="0092300B"/>
    <w:rsid w:val="00A91F75"/>
    <w:rsid w:val="00AB7DAB"/>
    <w:rsid w:val="00B2254E"/>
    <w:rsid w:val="00B72AFC"/>
    <w:rsid w:val="00BF68D9"/>
    <w:rsid w:val="00C41656"/>
    <w:rsid w:val="00C52380"/>
    <w:rsid w:val="00CF2D87"/>
    <w:rsid w:val="00DC2067"/>
    <w:rsid w:val="00E00368"/>
    <w:rsid w:val="00E00692"/>
    <w:rsid w:val="00E548DE"/>
    <w:rsid w:val="00E92A20"/>
    <w:rsid w:val="00E958FA"/>
    <w:rsid w:val="00EB33FF"/>
    <w:rsid w:val="00FD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A91CD"/>
  <w15:chartTrackingRefBased/>
  <w15:docId w15:val="{534F58ED-89A8-4D51-B259-DBAAA84B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39A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9A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9A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9A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9A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9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9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9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9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2339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22339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22339A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22339A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22339A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2339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2339A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2339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2339A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2339A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2339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9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22339A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9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2339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2339A"/>
    <w:pPr>
      <w:ind w:left="720"/>
      <w:contextualSpacing/>
    </w:pPr>
  </w:style>
  <w:style w:type="character" w:styleId="IntenseEmphasis">
    <w:name w:val="Intense Emphasis"/>
    <w:uiPriority w:val="21"/>
    <w:qFormat/>
    <w:rsid w:val="0022339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9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22339A"/>
    <w:rPr>
      <w:i/>
      <w:iCs/>
      <w:color w:val="0F4761"/>
    </w:rPr>
  </w:style>
  <w:style w:type="character" w:styleId="IntenseReference">
    <w:name w:val="Intense Reference"/>
    <w:uiPriority w:val="32"/>
    <w:qFormat/>
    <w:rsid w:val="0022339A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2C"/>
  </w:style>
  <w:style w:type="paragraph" w:styleId="Footer">
    <w:name w:val="footer"/>
    <w:basedOn w:val="Normal"/>
    <w:link w:val="FooterChar"/>
    <w:uiPriority w:val="99"/>
    <w:unhideWhenUsed/>
    <w:rsid w:val="00841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2C"/>
  </w:style>
  <w:style w:type="character" w:styleId="Hyperlink">
    <w:name w:val="Hyperlink"/>
    <w:uiPriority w:val="99"/>
    <w:unhideWhenUsed/>
    <w:rsid w:val="00A91F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91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rtinkeighley@btconnec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tinkeighley@btconne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Organist - Poulton le Fylde St Chad's 2026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Links>
    <vt:vector size="6" baseType="variant">
      <vt:variant>
        <vt:i4>786491</vt:i4>
      </vt:variant>
      <vt:variant>
        <vt:i4>0</vt:i4>
      </vt:variant>
      <vt:variant>
        <vt:i4>0</vt:i4>
      </vt:variant>
      <vt:variant>
        <vt:i4>5</vt:i4>
      </vt:variant>
      <vt:variant>
        <vt:lpwstr>mailto:martinkeighley@btconnect.com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Keighley</dc:creator>
  <cp:keywords/>
  <dc:description/>
  <cp:lastModifiedBy>Ellie Simpkin</cp:lastModifiedBy>
  <cp:revision>2</cp:revision>
  <dcterms:created xsi:type="dcterms:W3CDTF">2026-10-05T12:18:00Z</dcterms:created>
  <dcterms:modified xsi:type="dcterms:W3CDTF">2026-10-05T12:18:00Z</dcterms:modified>
</cp:coreProperties>
</file>